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85B" w:rsidRPr="007607F7" w:rsidRDefault="0012185B" w:rsidP="0012185B">
      <w:pPr>
        <w:autoSpaceDE w:val="0"/>
        <w:autoSpaceDN w:val="0"/>
        <w:adjustRightInd w:val="0"/>
        <w:spacing w:line="360" w:lineRule="auto"/>
        <w:ind w:left="4956" w:firstLine="708"/>
        <w:jc w:val="right"/>
        <w:rPr>
          <w:bCs/>
          <w:sz w:val="20"/>
          <w:szCs w:val="20"/>
        </w:rPr>
      </w:pPr>
      <w:r w:rsidRPr="00576867">
        <w:rPr>
          <w:b/>
          <w:bCs/>
          <w:i/>
        </w:rPr>
        <w:t xml:space="preserve"> </w:t>
      </w:r>
      <w:r w:rsidRPr="007607F7">
        <w:rPr>
          <w:b/>
          <w:bCs/>
        </w:rPr>
        <w:t>Załącznik nr  2</w:t>
      </w:r>
      <w:r w:rsidRPr="007607F7">
        <w:rPr>
          <w:bCs/>
          <w:sz w:val="20"/>
          <w:szCs w:val="20"/>
        </w:rPr>
        <w:t xml:space="preserve"> </w:t>
      </w:r>
    </w:p>
    <w:p w:rsidR="0012185B" w:rsidRPr="00576867" w:rsidRDefault="0012185B" w:rsidP="0012185B">
      <w:pPr>
        <w:spacing w:line="360" w:lineRule="auto"/>
        <w:jc w:val="both"/>
        <w:rPr>
          <w:b/>
        </w:rPr>
      </w:pPr>
      <w:r w:rsidRPr="00576867">
        <w:rPr>
          <w:b/>
        </w:rPr>
        <w:t>Nazwa i adres wykonawcy</w:t>
      </w:r>
    </w:p>
    <w:p w:rsidR="0012185B" w:rsidRDefault="0012185B" w:rsidP="0012185B">
      <w:pPr>
        <w:spacing w:line="360" w:lineRule="auto"/>
        <w:jc w:val="both"/>
      </w:pPr>
      <w:r>
        <w:t>Nazwa</w:t>
      </w:r>
      <w:r w:rsidRPr="0012185B">
        <w:t>.................................................</w:t>
      </w:r>
    </w:p>
    <w:p w:rsidR="0012185B" w:rsidRDefault="0012185B" w:rsidP="0012185B">
      <w:pPr>
        <w:autoSpaceDE w:val="0"/>
        <w:autoSpaceDN w:val="0"/>
        <w:adjustRightInd w:val="0"/>
        <w:spacing w:line="360" w:lineRule="auto"/>
      </w:pPr>
      <w:r>
        <w:t>Adres …………………………….….</w:t>
      </w:r>
    </w:p>
    <w:p w:rsidR="0012185B" w:rsidRPr="0012185B" w:rsidRDefault="0012185B" w:rsidP="0012185B">
      <w:pPr>
        <w:autoSpaceDE w:val="0"/>
        <w:autoSpaceDN w:val="0"/>
        <w:adjustRightInd w:val="0"/>
        <w:spacing w:line="360" w:lineRule="auto"/>
      </w:pPr>
      <w:r>
        <w:t>NIP…………………….…………….</w:t>
      </w:r>
    </w:p>
    <w:p w:rsidR="0012185B" w:rsidRPr="004C7E5A" w:rsidRDefault="0012185B" w:rsidP="0012185B">
      <w:pPr>
        <w:autoSpaceDE w:val="0"/>
        <w:autoSpaceDN w:val="0"/>
        <w:adjustRightInd w:val="0"/>
        <w:rPr>
          <w:b/>
          <w:bCs/>
          <w:sz w:val="26"/>
          <w:szCs w:val="26"/>
        </w:rPr>
      </w:pPr>
      <w:r>
        <w:t>T</w:t>
      </w:r>
      <w:r w:rsidRPr="0012185B">
        <w:t>el ..............................................</w:t>
      </w:r>
      <w:r>
        <w:t>........</w:t>
      </w:r>
      <w:r w:rsidRPr="0012185B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C7E5A">
        <w:rPr>
          <w:b/>
          <w:bCs/>
          <w:sz w:val="26"/>
          <w:szCs w:val="26"/>
        </w:rPr>
        <w:t>Burmistrz Prudnik</w:t>
      </w:r>
      <w:r w:rsidR="00DD3BC8">
        <w:rPr>
          <w:b/>
          <w:bCs/>
          <w:sz w:val="26"/>
          <w:szCs w:val="26"/>
        </w:rPr>
        <w:t>a</w:t>
      </w:r>
    </w:p>
    <w:p w:rsidR="0012185B" w:rsidRPr="004C7E5A" w:rsidRDefault="00097FEC" w:rsidP="0012185B">
      <w:pPr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u</w:t>
      </w:r>
      <w:r w:rsidR="0012185B" w:rsidRPr="004C7E5A">
        <w:rPr>
          <w:b/>
          <w:bCs/>
          <w:sz w:val="26"/>
          <w:szCs w:val="26"/>
        </w:rPr>
        <w:t>l. Kościuszki 3</w:t>
      </w:r>
    </w:p>
    <w:p w:rsidR="0012185B" w:rsidRPr="004C7E5A" w:rsidRDefault="0012185B" w:rsidP="0012185B">
      <w:pPr>
        <w:autoSpaceDE w:val="0"/>
        <w:autoSpaceDN w:val="0"/>
        <w:adjustRightInd w:val="0"/>
        <w:ind w:firstLine="708"/>
        <w:rPr>
          <w:b/>
          <w:bCs/>
          <w:sz w:val="26"/>
          <w:szCs w:val="26"/>
        </w:rPr>
      </w:pPr>
      <w:r w:rsidRPr="004C7E5A">
        <w:rPr>
          <w:b/>
          <w:bCs/>
          <w:sz w:val="26"/>
          <w:szCs w:val="26"/>
        </w:rPr>
        <w:t xml:space="preserve">                        </w:t>
      </w:r>
      <w:r w:rsidRPr="004C7E5A">
        <w:rPr>
          <w:b/>
          <w:bCs/>
          <w:sz w:val="26"/>
          <w:szCs w:val="26"/>
        </w:rPr>
        <w:tab/>
      </w:r>
      <w:r w:rsidRPr="004C7E5A">
        <w:rPr>
          <w:b/>
          <w:bCs/>
          <w:sz w:val="26"/>
          <w:szCs w:val="26"/>
        </w:rPr>
        <w:tab/>
      </w:r>
      <w:r w:rsidRPr="004C7E5A">
        <w:rPr>
          <w:b/>
          <w:bCs/>
          <w:sz w:val="26"/>
          <w:szCs w:val="26"/>
        </w:rPr>
        <w:tab/>
      </w:r>
      <w:r w:rsidRPr="004C7E5A">
        <w:rPr>
          <w:b/>
          <w:bCs/>
          <w:sz w:val="26"/>
          <w:szCs w:val="26"/>
        </w:rPr>
        <w:tab/>
      </w:r>
      <w:r w:rsidRPr="004C7E5A">
        <w:rPr>
          <w:b/>
          <w:bCs/>
          <w:sz w:val="26"/>
          <w:szCs w:val="26"/>
        </w:rPr>
        <w:tab/>
      </w:r>
      <w:r w:rsidRPr="004C7E5A">
        <w:rPr>
          <w:b/>
          <w:bCs/>
          <w:sz w:val="26"/>
          <w:szCs w:val="26"/>
        </w:rPr>
        <w:tab/>
        <w:t>48-200 Prudnik</w:t>
      </w:r>
    </w:p>
    <w:p w:rsidR="00166615" w:rsidRDefault="00166615" w:rsidP="00166615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4C7E5A" w:rsidRDefault="004C7E5A" w:rsidP="00166615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12185B" w:rsidRPr="0012185B" w:rsidRDefault="0012185B" w:rsidP="00166615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12185B">
        <w:rPr>
          <w:b/>
          <w:bCs/>
        </w:rPr>
        <w:t>O F E R T A</w:t>
      </w:r>
      <w:r w:rsidR="00166615">
        <w:rPr>
          <w:b/>
          <w:bCs/>
        </w:rPr>
        <w:t xml:space="preserve"> </w:t>
      </w:r>
      <w:r w:rsidR="00E71046">
        <w:rPr>
          <w:b/>
          <w:bCs/>
        </w:rPr>
        <w:t xml:space="preserve">    </w:t>
      </w:r>
      <w:r w:rsidR="00166615">
        <w:rPr>
          <w:b/>
          <w:bCs/>
        </w:rPr>
        <w:t>W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Y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K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O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N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A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W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C</w:t>
      </w:r>
      <w:r w:rsidR="00E71046">
        <w:rPr>
          <w:b/>
          <w:bCs/>
        </w:rPr>
        <w:t xml:space="preserve"> </w:t>
      </w:r>
      <w:r w:rsidR="00166615">
        <w:rPr>
          <w:b/>
          <w:bCs/>
        </w:rPr>
        <w:t>Y</w:t>
      </w:r>
    </w:p>
    <w:p w:rsidR="0012185B" w:rsidRPr="00255826" w:rsidRDefault="0012185B" w:rsidP="003905C8">
      <w:pPr>
        <w:ind w:firstLine="357"/>
        <w:jc w:val="both"/>
      </w:pPr>
      <w:r w:rsidRPr="00255826">
        <w:t>Odpowiadając na zaproszenie do złożen</w:t>
      </w:r>
      <w:r w:rsidR="006612E5">
        <w:t xml:space="preserve">ia oferty na wykonanie zadania </w:t>
      </w:r>
      <w:r w:rsidRPr="00255826">
        <w:t>pn.: „</w:t>
      </w:r>
      <w:r w:rsidR="00A14CC3">
        <w:t>Unieszkodliwi</w:t>
      </w:r>
      <w:r w:rsidR="006E5516">
        <w:t>e</w:t>
      </w:r>
      <w:r w:rsidR="00A14CC3">
        <w:t xml:space="preserve">nie </w:t>
      </w:r>
      <w:r w:rsidR="00576867" w:rsidRPr="00255826">
        <w:t xml:space="preserve">wyrobów zawierających azbest </w:t>
      </w:r>
      <w:r w:rsidRPr="00255826">
        <w:t>z terenu Gminy  Prudnik</w:t>
      </w:r>
      <w:r w:rsidR="00562FDC">
        <w:t xml:space="preserve"> w 2023</w:t>
      </w:r>
      <w:r w:rsidR="00E822E7">
        <w:t xml:space="preserve"> r.</w:t>
      </w:r>
      <w:r w:rsidRPr="00255826">
        <w:t>”,</w:t>
      </w:r>
      <w:r w:rsidRPr="00255826">
        <w:rPr>
          <w:b/>
        </w:rPr>
        <w:t xml:space="preserve"> </w:t>
      </w:r>
      <w:r w:rsidRPr="00255826">
        <w:t>zgodnie z wymaganiami określonymi w zaproszeniu składam/y/ niniejszą ofertę  jak niżej:</w:t>
      </w:r>
    </w:p>
    <w:p w:rsidR="00AA2293" w:rsidRDefault="00166615" w:rsidP="00AA2293">
      <w:pPr>
        <w:pStyle w:val="Akapitzlist"/>
        <w:numPr>
          <w:ilvl w:val="0"/>
          <w:numId w:val="5"/>
        </w:numPr>
        <w:jc w:val="both"/>
      </w:pPr>
      <w:r>
        <w:t xml:space="preserve">Oferuję /my/ wykonanie całości prac objętych przedmiotem zamówienia za </w:t>
      </w:r>
      <w:r w:rsidR="00A14CC3">
        <w:t xml:space="preserve">wynagrodzenie ryczałtowe: </w:t>
      </w:r>
      <w:r w:rsidR="00671395">
        <w:tab/>
      </w: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1418"/>
        <w:gridCol w:w="1559"/>
        <w:gridCol w:w="1134"/>
        <w:gridCol w:w="1418"/>
        <w:gridCol w:w="1842"/>
      </w:tblGrid>
      <w:tr w:rsidR="00EC63B5" w:rsidRPr="00B4323B" w:rsidTr="00865EBB">
        <w:trPr>
          <w:trHeight w:val="500"/>
        </w:trPr>
        <w:tc>
          <w:tcPr>
            <w:tcW w:w="534" w:type="dxa"/>
          </w:tcPr>
          <w:p w:rsidR="00EC63B5" w:rsidRPr="00B4323B" w:rsidRDefault="00EC63B5" w:rsidP="00CD68D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B4323B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09" w:type="dxa"/>
          </w:tcPr>
          <w:p w:rsidR="00EC63B5" w:rsidRPr="00B4323B" w:rsidRDefault="00EC63B5" w:rsidP="00CD68D7">
            <w:pPr>
              <w:jc w:val="center"/>
              <w:rPr>
                <w:b/>
                <w:sz w:val="22"/>
                <w:szCs w:val="22"/>
              </w:rPr>
            </w:pPr>
            <w:r w:rsidRPr="00B4323B">
              <w:rPr>
                <w:b/>
                <w:sz w:val="22"/>
                <w:szCs w:val="22"/>
              </w:rPr>
              <w:t>Zakres prac</w:t>
            </w:r>
          </w:p>
        </w:tc>
        <w:tc>
          <w:tcPr>
            <w:tcW w:w="1418" w:type="dxa"/>
          </w:tcPr>
          <w:p w:rsidR="00EC63B5" w:rsidRPr="00B4323B" w:rsidRDefault="00EC63B5" w:rsidP="00A14CC3">
            <w:pPr>
              <w:jc w:val="center"/>
              <w:rPr>
                <w:b/>
                <w:sz w:val="22"/>
                <w:szCs w:val="22"/>
              </w:rPr>
            </w:pPr>
            <w:r w:rsidRPr="00B4323B">
              <w:rPr>
                <w:b/>
                <w:sz w:val="22"/>
                <w:szCs w:val="22"/>
              </w:rPr>
              <w:t xml:space="preserve">Ilość azbestu </w:t>
            </w:r>
            <w:r w:rsidR="00A14CC3">
              <w:rPr>
                <w:b/>
                <w:sz w:val="22"/>
                <w:szCs w:val="22"/>
              </w:rPr>
              <w:br/>
            </w:r>
            <w:r w:rsidRPr="00B4323B">
              <w:rPr>
                <w:b/>
                <w:sz w:val="22"/>
                <w:szCs w:val="22"/>
              </w:rPr>
              <w:t>w Mg</w:t>
            </w:r>
          </w:p>
        </w:tc>
        <w:tc>
          <w:tcPr>
            <w:tcW w:w="1559" w:type="dxa"/>
          </w:tcPr>
          <w:p w:rsidR="00EC63B5" w:rsidRPr="00B4323B" w:rsidRDefault="00EC63B5" w:rsidP="0009668E">
            <w:pPr>
              <w:jc w:val="center"/>
              <w:rPr>
                <w:b/>
                <w:sz w:val="22"/>
                <w:szCs w:val="22"/>
              </w:rPr>
            </w:pPr>
            <w:r w:rsidRPr="00B4323B">
              <w:rPr>
                <w:b/>
                <w:sz w:val="22"/>
                <w:szCs w:val="22"/>
              </w:rPr>
              <w:t xml:space="preserve">Cena jednostkowa </w:t>
            </w:r>
            <w:r>
              <w:rPr>
                <w:b/>
                <w:sz w:val="22"/>
                <w:szCs w:val="22"/>
              </w:rPr>
              <w:br/>
            </w:r>
            <w:r w:rsidR="00A14CC3">
              <w:rPr>
                <w:b/>
                <w:sz w:val="22"/>
                <w:szCs w:val="22"/>
              </w:rPr>
              <w:t xml:space="preserve">za </w:t>
            </w:r>
            <w:r>
              <w:rPr>
                <w:b/>
                <w:sz w:val="22"/>
                <w:szCs w:val="22"/>
              </w:rPr>
              <w:t>1 Mg (netto)</w:t>
            </w:r>
          </w:p>
        </w:tc>
        <w:tc>
          <w:tcPr>
            <w:tcW w:w="1134" w:type="dxa"/>
          </w:tcPr>
          <w:p w:rsidR="00EC63B5" w:rsidRPr="00B4323B" w:rsidRDefault="00106D9C" w:rsidP="00106D9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netto </w:t>
            </w:r>
            <w:r>
              <w:rPr>
                <w:b/>
                <w:sz w:val="22"/>
                <w:szCs w:val="22"/>
              </w:rPr>
              <w:br/>
            </w:r>
            <w:r w:rsidR="00A14CC3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1418" w:type="dxa"/>
          </w:tcPr>
          <w:p w:rsidR="00EC63B5" w:rsidRPr="00B4323B" w:rsidRDefault="00106D9C" w:rsidP="00E710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Podatek VAT </w:t>
            </w:r>
            <w:r>
              <w:rPr>
                <w:b/>
                <w:sz w:val="22"/>
                <w:szCs w:val="22"/>
              </w:rPr>
              <w:br/>
              <w:t>(zł)</w:t>
            </w:r>
          </w:p>
        </w:tc>
        <w:tc>
          <w:tcPr>
            <w:tcW w:w="1842" w:type="dxa"/>
          </w:tcPr>
          <w:p w:rsidR="00EC63B5" w:rsidRPr="00B4323B" w:rsidRDefault="00EC63B5" w:rsidP="00CD68D7">
            <w:pPr>
              <w:jc w:val="center"/>
              <w:rPr>
                <w:b/>
                <w:sz w:val="22"/>
                <w:szCs w:val="22"/>
              </w:rPr>
            </w:pPr>
            <w:r w:rsidRPr="00B4323B">
              <w:rPr>
                <w:b/>
                <w:sz w:val="22"/>
                <w:szCs w:val="22"/>
              </w:rPr>
              <w:t>Wartość brutto w zł</w:t>
            </w:r>
          </w:p>
        </w:tc>
      </w:tr>
      <w:tr w:rsidR="00EC63B5" w:rsidRPr="00B4323B" w:rsidTr="00865EBB">
        <w:tc>
          <w:tcPr>
            <w:tcW w:w="534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  <w:r w:rsidRPr="00B4323B">
              <w:rPr>
                <w:sz w:val="22"/>
                <w:szCs w:val="22"/>
              </w:rPr>
              <w:t>1.</w:t>
            </w:r>
          </w:p>
        </w:tc>
        <w:tc>
          <w:tcPr>
            <w:tcW w:w="2409" w:type="dxa"/>
          </w:tcPr>
          <w:p w:rsidR="00EC63B5" w:rsidRPr="00B4323B" w:rsidRDefault="00EC63B5" w:rsidP="00AB03A8">
            <w:pPr>
              <w:rPr>
                <w:sz w:val="22"/>
                <w:szCs w:val="22"/>
              </w:rPr>
            </w:pPr>
            <w:r w:rsidRPr="00B4323B">
              <w:rPr>
                <w:sz w:val="22"/>
                <w:szCs w:val="22"/>
              </w:rPr>
              <w:t xml:space="preserve">Demontaż, zbieranie, </w:t>
            </w:r>
            <w:r w:rsidRPr="00AB585A">
              <w:rPr>
                <w:color w:val="000000"/>
                <w:sz w:val="22"/>
                <w:szCs w:val="22"/>
              </w:rPr>
              <w:t>załadunek</w:t>
            </w:r>
            <w:r w:rsidRPr="00AB585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B4323B">
              <w:rPr>
                <w:sz w:val="22"/>
                <w:szCs w:val="22"/>
              </w:rPr>
              <w:t xml:space="preserve">transport i </w:t>
            </w:r>
            <w:r>
              <w:rPr>
                <w:sz w:val="22"/>
                <w:szCs w:val="22"/>
              </w:rPr>
              <w:t xml:space="preserve">unieszkodliwianie </w:t>
            </w:r>
            <w:r w:rsidRPr="00B4323B">
              <w:rPr>
                <w:sz w:val="22"/>
                <w:szCs w:val="22"/>
              </w:rPr>
              <w:t>wyrobów zaw</w:t>
            </w:r>
            <w:bookmarkStart w:id="0" w:name="_GoBack"/>
            <w:bookmarkEnd w:id="0"/>
            <w:r w:rsidRPr="00B4323B">
              <w:rPr>
                <w:sz w:val="22"/>
                <w:szCs w:val="22"/>
              </w:rPr>
              <w:t>ierających azbest</w:t>
            </w:r>
            <w:r>
              <w:rPr>
                <w:sz w:val="22"/>
                <w:szCs w:val="22"/>
              </w:rPr>
              <w:t xml:space="preserve"> na składowisku odpadów niebezpiecznych</w:t>
            </w:r>
          </w:p>
        </w:tc>
        <w:tc>
          <w:tcPr>
            <w:tcW w:w="1418" w:type="dxa"/>
          </w:tcPr>
          <w:p w:rsidR="00A14CC3" w:rsidRDefault="00A14CC3" w:rsidP="00A14CC3">
            <w:pPr>
              <w:jc w:val="center"/>
              <w:rPr>
                <w:b/>
                <w:sz w:val="22"/>
                <w:szCs w:val="22"/>
              </w:rPr>
            </w:pPr>
          </w:p>
          <w:p w:rsidR="00EC63B5" w:rsidRPr="00A14CC3" w:rsidRDefault="00562FDC" w:rsidP="00A14C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48,50</w:t>
            </w:r>
          </w:p>
        </w:tc>
        <w:tc>
          <w:tcPr>
            <w:tcW w:w="1559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</w:tr>
      <w:tr w:rsidR="00EC63B5" w:rsidRPr="00B4323B" w:rsidTr="00865EBB">
        <w:tc>
          <w:tcPr>
            <w:tcW w:w="534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  <w:r w:rsidRPr="00B4323B">
              <w:rPr>
                <w:sz w:val="22"/>
                <w:szCs w:val="22"/>
              </w:rPr>
              <w:t>2.</w:t>
            </w:r>
          </w:p>
        </w:tc>
        <w:tc>
          <w:tcPr>
            <w:tcW w:w="2409" w:type="dxa"/>
          </w:tcPr>
          <w:p w:rsidR="00EC63B5" w:rsidRPr="00B4323B" w:rsidRDefault="00EC63B5" w:rsidP="00CD68D7">
            <w:pPr>
              <w:rPr>
                <w:sz w:val="22"/>
                <w:szCs w:val="22"/>
              </w:rPr>
            </w:pPr>
            <w:r w:rsidRPr="00B4323B">
              <w:rPr>
                <w:sz w:val="22"/>
                <w:szCs w:val="22"/>
              </w:rPr>
              <w:t xml:space="preserve">Zbieranie, </w:t>
            </w:r>
            <w:r w:rsidRPr="00AB585A">
              <w:rPr>
                <w:color w:val="000000"/>
                <w:sz w:val="22"/>
                <w:szCs w:val="22"/>
              </w:rPr>
              <w:t>załadunek</w:t>
            </w:r>
            <w:r w:rsidRPr="00AB585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B4323B">
              <w:rPr>
                <w:sz w:val="22"/>
                <w:szCs w:val="22"/>
              </w:rPr>
              <w:t xml:space="preserve">transport i </w:t>
            </w:r>
            <w:r>
              <w:rPr>
                <w:sz w:val="22"/>
                <w:szCs w:val="22"/>
              </w:rPr>
              <w:t xml:space="preserve">unieszkodliwianie </w:t>
            </w:r>
            <w:r w:rsidRPr="00B4323B">
              <w:rPr>
                <w:sz w:val="22"/>
                <w:szCs w:val="22"/>
              </w:rPr>
              <w:t>wyrobów zawierających azbest</w:t>
            </w:r>
            <w:r>
              <w:rPr>
                <w:sz w:val="22"/>
                <w:szCs w:val="22"/>
              </w:rPr>
              <w:t xml:space="preserve"> na składowisku odpadów niebezpiecznych</w:t>
            </w:r>
          </w:p>
        </w:tc>
        <w:tc>
          <w:tcPr>
            <w:tcW w:w="1418" w:type="dxa"/>
          </w:tcPr>
          <w:p w:rsidR="00AA2293" w:rsidRDefault="00AA2293" w:rsidP="00A14CC3">
            <w:pPr>
              <w:jc w:val="center"/>
              <w:rPr>
                <w:b/>
                <w:sz w:val="22"/>
                <w:szCs w:val="22"/>
              </w:rPr>
            </w:pPr>
          </w:p>
          <w:p w:rsidR="00562FDC" w:rsidRPr="00A14CC3" w:rsidRDefault="00E540EB" w:rsidP="00562F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29,143</w:t>
            </w:r>
          </w:p>
        </w:tc>
        <w:tc>
          <w:tcPr>
            <w:tcW w:w="1559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</w:tr>
      <w:tr w:rsidR="00EC63B5" w:rsidRPr="00B4323B" w:rsidTr="00865EBB">
        <w:tc>
          <w:tcPr>
            <w:tcW w:w="2943" w:type="dxa"/>
            <w:gridSpan w:val="2"/>
          </w:tcPr>
          <w:p w:rsidR="00EC63B5" w:rsidRPr="00B4323B" w:rsidRDefault="00EC63B5" w:rsidP="00CD68D7">
            <w:pPr>
              <w:jc w:val="center"/>
              <w:rPr>
                <w:b/>
                <w:sz w:val="22"/>
                <w:szCs w:val="22"/>
              </w:rPr>
            </w:pPr>
          </w:p>
          <w:p w:rsidR="00EC63B5" w:rsidRDefault="00EC63B5" w:rsidP="00CD68D7">
            <w:pPr>
              <w:jc w:val="center"/>
              <w:rPr>
                <w:b/>
                <w:sz w:val="22"/>
                <w:szCs w:val="22"/>
              </w:rPr>
            </w:pPr>
            <w:r w:rsidRPr="00B4323B">
              <w:rPr>
                <w:b/>
                <w:sz w:val="22"/>
                <w:szCs w:val="22"/>
              </w:rPr>
              <w:t>Ogółem:</w:t>
            </w:r>
          </w:p>
          <w:p w:rsidR="00EC63B5" w:rsidRPr="00B4323B" w:rsidRDefault="00EC63B5" w:rsidP="00CD68D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AA2293" w:rsidRDefault="00AA2293" w:rsidP="00A14CC3">
            <w:pPr>
              <w:jc w:val="center"/>
              <w:rPr>
                <w:b/>
                <w:sz w:val="22"/>
                <w:szCs w:val="22"/>
              </w:rPr>
            </w:pPr>
          </w:p>
          <w:p w:rsidR="00EC63B5" w:rsidRPr="00A14CC3" w:rsidRDefault="00E540EB" w:rsidP="00A14C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77,643</w:t>
            </w:r>
          </w:p>
        </w:tc>
        <w:tc>
          <w:tcPr>
            <w:tcW w:w="1559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C63B5" w:rsidRPr="00B4323B" w:rsidRDefault="00EC63B5" w:rsidP="00CD68D7">
            <w:pPr>
              <w:jc w:val="both"/>
              <w:rPr>
                <w:sz w:val="22"/>
                <w:szCs w:val="22"/>
              </w:rPr>
            </w:pPr>
          </w:p>
        </w:tc>
      </w:tr>
    </w:tbl>
    <w:p w:rsidR="00072131" w:rsidRDefault="00072131" w:rsidP="00A14CC3">
      <w:pPr>
        <w:ind w:left="720"/>
        <w:jc w:val="both"/>
      </w:pPr>
    </w:p>
    <w:p w:rsidR="00A14CC3" w:rsidRDefault="00A14CC3" w:rsidP="00A14CC3">
      <w:pPr>
        <w:ind w:left="720"/>
        <w:jc w:val="both"/>
      </w:pPr>
      <w:r>
        <w:t xml:space="preserve">Łącznie brutto </w:t>
      </w:r>
      <w:r w:rsidRPr="00671395">
        <w:t>…………</w:t>
      </w:r>
      <w:r>
        <w:t>…….</w:t>
      </w:r>
      <w:r w:rsidRPr="00671395">
        <w:t>………</w:t>
      </w:r>
      <w:r w:rsidR="006612E5">
        <w:t>….</w:t>
      </w:r>
      <w:r w:rsidRPr="00671395">
        <w:t>….……</w:t>
      </w:r>
      <w:r>
        <w:t>………</w:t>
      </w:r>
      <w:r w:rsidRPr="00671395">
        <w:t xml:space="preserve">zł </w:t>
      </w:r>
    </w:p>
    <w:p w:rsidR="00A14CC3" w:rsidRDefault="00A14CC3" w:rsidP="00A14CC3">
      <w:pPr>
        <w:ind w:left="360"/>
      </w:pPr>
    </w:p>
    <w:p w:rsidR="00A14CC3" w:rsidRDefault="00A14CC3" w:rsidP="00A14CC3">
      <w:pPr>
        <w:ind w:left="360" w:firstLine="348"/>
      </w:pPr>
      <w:r w:rsidRPr="00671395">
        <w:t>(słownie</w:t>
      </w:r>
      <w:r>
        <w:t xml:space="preserve"> brutto </w:t>
      </w:r>
      <w:r w:rsidRPr="00671395">
        <w:t>…………..……………………</w:t>
      </w:r>
      <w:r>
        <w:t>…</w:t>
      </w:r>
      <w:r w:rsidRPr="00671395">
        <w:t>….</w:t>
      </w:r>
      <w:r>
        <w:t>…………</w:t>
      </w:r>
      <w:r w:rsidRPr="00671395">
        <w:t>…………………..</w:t>
      </w:r>
      <w:r>
        <w:t xml:space="preserve"> zł</w:t>
      </w:r>
      <w:r w:rsidRPr="00671395">
        <w:t>).</w:t>
      </w:r>
    </w:p>
    <w:p w:rsidR="00A14CC3" w:rsidRPr="00671395" w:rsidRDefault="00A14CC3" w:rsidP="00A14CC3">
      <w:pPr>
        <w:ind w:left="360" w:firstLine="348"/>
      </w:pPr>
    </w:p>
    <w:p w:rsidR="00A14CC3" w:rsidRDefault="00A14CC3" w:rsidP="00A14CC3">
      <w:pPr>
        <w:pStyle w:val="Akapitzlist"/>
        <w:rPr>
          <w:i/>
        </w:rPr>
      </w:pPr>
      <w:r w:rsidRPr="00072131">
        <w:rPr>
          <w:i/>
        </w:rPr>
        <w:t xml:space="preserve">w tym: </w:t>
      </w:r>
    </w:p>
    <w:p w:rsidR="006612E5" w:rsidRPr="00072131" w:rsidRDefault="006612E5" w:rsidP="00A14CC3">
      <w:pPr>
        <w:pStyle w:val="Akapitzlist"/>
        <w:rPr>
          <w:i/>
        </w:rPr>
      </w:pPr>
    </w:p>
    <w:p w:rsidR="006612E5" w:rsidRDefault="00A14CC3" w:rsidP="00A14CC3">
      <w:pPr>
        <w:spacing w:line="360" w:lineRule="auto"/>
        <w:jc w:val="both"/>
      </w:pPr>
      <w:r>
        <w:t xml:space="preserve">            cena netto : …………………………………</w:t>
      </w:r>
      <w:r w:rsidR="006612E5">
        <w:t>.</w:t>
      </w:r>
      <w:r>
        <w:t>…… zł</w:t>
      </w:r>
    </w:p>
    <w:p w:rsidR="00A14CC3" w:rsidRDefault="00A14CC3" w:rsidP="00A14CC3">
      <w:pPr>
        <w:autoSpaceDE w:val="0"/>
        <w:autoSpaceDN w:val="0"/>
        <w:adjustRightInd w:val="0"/>
      </w:pPr>
      <w:r>
        <w:t xml:space="preserve">            Podatek VAT : ……………………………………zł      (VAT  …… %)</w:t>
      </w:r>
      <w:r w:rsidR="00E70EE1">
        <w:t>.</w:t>
      </w:r>
    </w:p>
    <w:p w:rsidR="00E70EE1" w:rsidRDefault="00E70EE1" w:rsidP="00A14CC3">
      <w:pPr>
        <w:autoSpaceDE w:val="0"/>
        <w:autoSpaceDN w:val="0"/>
        <w:adjustRightInd w:val="0"/>
      </w:pPr>
    </w:p>
    <w:p w:rsidR="00A14CC3" w:rsidRDefault="00A14CC3" w:rsidP="00D44B6D">
      <w:pPr>
        <w:autoSpaceDE w:val="0"/>
        <w:autoSpaceDN w:val="0"/>
        <w:adjustRightInd w:val="0"/>
      </w:pPr>
    </w:p>
    <w:p w:rsidR="0012185B" w:rsidRPr="0012185B" w:rsidRDefault="00D44B6D" w:rsidP="00D44B6D">
      <w:pPr>
        <w:autoSpaceDE w:val="0"/>
        <w:autoSpaceDN w:val="0"/>
        <w:adjustRightInd w:val="0"/>
      </w:pPr>
      <w:r>
        <w:t xml:space="preserve">2. </w:t>
      </w:r>
      <w:r w:rsidR="003B783C">
        <w:t xml:space="preserve">  </w:t>
      </w:r>
      <w:r w:rsidR="0012185B" w:rsidRPr="0012185B">
        <w:t>Oświadczamy, że:</w:t>
      </w:r>
    </w:p>
    <w:p w:rsidR="0012185B" w:rsidRDefault="0012185B" w:rsidP="00E822E7">
      <w:pPr>
        <w:autoSpaceDE w:val="0"/>
        <w:autoSpaceDN w:val="0"/>
        <w:adjustRightInd w:val="0"/>
        <w:ind w:left="360"/>
        <w:jc w:val="both"/>
      </w:pPr>
      <w:r w:rsidRPr="0012185B">
        <w:t xml:space="preserve">- wyrażamy zgodę na otrzymanie należności w ciągu 30 dni od daty otrzymania </w:t>
      </w:r>
      <w:r w:rsidR="003B783C">
        <w:t xml:space="preserve"> </w:t>
      </w:r>
      <w:r w:rsidR="0014334B">
        <w:t xml:space="preserve">prawidłowo wystawionej </w:t>
      </w:r>
      <w:r w:rsidR="002B2DBF">
        <w:t>faktury  przez  Zamawiającego.</w:t>
      </w:r>
    </w:p>
    <w:p w:rsidR="00D44B6D" w:rsidRPr="0012185B" w:rsidRDefault="00D44B6D" w:rsidP="003905C8">
      <w:pPr>
        <w:autoSpaceDE w:val="0"/>
        <w:autoSpaceDN w:val="0"/>
        <w:adjustRightInd w:val="0"/>
        <w:ind w:left="360" w:firstLine="348"/>
        <w:jc w:val="both"/>
      </w:pPr>
    </w:p>
    <w:p w:rsidR="0012185B" w:rsidRDefault="00576867" w:rsidP="002B2DBF">
      <w:pPr>
        <w:jc w:val="both"/>
      </w:pPr>
      <w:r>
        <w:t>3</w:t>
      </w:r>
      <w:r w:rsidR="0012185B">
        <w:t>.     Deklarujemy wykonanie zamówienia w terminie</w:t>
      </w:r>
      <w:r w:rsidR="00E70EE1">
        <w:t xml:space="preserve"> ………………………………………..  </w:t>
      </w:r>
    </w:p>
    <w:p w:rsidR="0012185B" w:rsidRDefault="0012185B" w:rsidP="0012185B">
      <w:pPr>
        <w:jc w:val="both"/>
      </w:pPr>
    </w:p>
    <w:p w:rsidR="0012185B" w:rsidRDefault="00576867" w:rsidP="0012185B">
      <w:pPr>
        <w:jc w:val="both"/>
      </w:pPr>
      <w:r>
        <w:t>4</w:t>
      </w:r>
      <w:r w:rsidR="0012185B">
        <w:t xml:space="preserve">.     Oświadczam, że </w:t>
      </w:r>
      <w:r w:rsidR="00E5382E">
        <w:t xml:space="preserve">posiadam wymagane prawem uprawnienia do wykonania działalności związanej z usuwaniem wyrobów zawierających azbest oraz że, </w:t>
      </w:r>
      <w:r w:rsidR="0012185B">
        <w:t>spełniam warunki określone przez Zamawiającego.</w:t>
      </w:r>
    </w:p>
    <w:p w:rsidR="0012185B" w:rsidRPr="0012185B" w:rsidRDefault="0012185B" w:rsidP="0012185B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:rsidR="0012185B" w:rsidRDefault="0012185B" w:rsidP="0012185B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:rsidR="00576867" w:rsidRDefault="00576867" w:rsidP="0012185B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:rsidR="00072131" w:rsidRDefault="00072131" w:rsidP="0012185B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:rsidR="00576867" w:rsidRPr="0012185B" w:rsidRDefault="00576867" w:rsidP="0012185B">
      <w:pPr>
        <w:autoSpaceDE w:val="0"/>
        <w:autoSpaceDN w:val="0"/>
        <w:adjustRightInd w:val="0"/>
        <w:spacing w:line="360" w:lineRule="auto"/>
        <w:rPr>
          <w:i/>
          <w:iCs/>
        </w:rPr>
      </w:pPr>
    </w:p>
    <w:p w:rsidR="0012185B" w:rsidRPr="00E70EE1" w:rsidRDefault="0012185B" w:rsidP="0012185B">
      <w:pPr>
        <w:autoSpaceDE w:val="0"/>
        <w:autoSpaceDN w:val="0"/>
        <w:adjustRightInd w:val="0"/>
        <w:spacing w:line="360" w:lineRule="auto"/>
        <w:rPr>
          <w:iCs/>
        </w:rPr>
      </w:pPr>
    </w:p>
    <w:p w:rsidR="0012185B" w:rsidRPr="00E70EE1" w:rsidRDefault="0012185B" w:rsidP="0012185B">
      <w:pPr>
        <w:autoSpaceDE w:val="0"/>
        <w:autoSpaceDN w:val="0"/>
        <w:adjustRightInd w:val="0"/>
        <w:spacing w:line="360" w:lineRule="auto"/>
        <w:rPr>
          <w:iCs/>
        </w:rPr>
      </w:pPr>
      <w:r w:rsidRPr="00E70EE1">
        <w:rPr>
          <w:iCs/>
        </w:rPr>
        <w:t>............................................. dnia .............................</w:t>
      </w:r>
      <w:r w:rsidRPr="00E70EE1">
        <w:rPr>
          <w:iCs/>
        </w:rPr>
        <w:tab/>
        <w:t>................................................</w:t>
      </w:r>
    </w:p>
    <w:p w:rsidR="0012185B" w:rsidRPr="00E70EE1" w:rsidRDefault="00E70EE1" w:rsidP="0012185B">
      <w:pPr>
        <w:autoSpaceDE w:val="0"/>
        <w:autoSpaceDN w:val="0"/>
        <w:adjustRightInd w:val="0"/>
        <w:ind w:left="4956" w:firstLine="709"/>
        <w:rPr>
          <w:iCs/>
        </w:rPr>
      </w:pPr>
      <w:r>
        <w:rPr>
          <w:iCs/>
        </w:rPr>
        <w:t>(</w:t>
      </w:r>
      <w:r w:rsidR="0012185B" w:rsidRPr="00E70EE1">
        <w:rPr>
          <w:iCs/>
        </w:rPr>
        <w:t>podpisy osób uprawnionych</w:t>
      </w:r>
    </w:p>
    <w:p w:rsidR="0012185B" w:rsidRPr="00E70EE1" w:rsidRDefault="0012185B" w:rsidP="0012185B">
      <w:pPr>
        <w:autoSpaceDE w:val="0"/>
        <w:autoSpaceDN w:val="0"/>
        <w:adjustRightInd w:val="0"/>
        <w:ind w:left="4956" w:firstLine="709"/>
        <w:rPr>
          <w:iCs/>
        </w:rPr>
      </w:pPr>
      <w:r w:rsidRPr="00E70EE1">
        <w:rPr>
          <w:iCs/>
        </w:rPr>
        <w:t>do reprezentacji wykonawcy</w:t>
      </w:r>
    </w:p>
    <w:p w:rsidR="0012185B" w:rsidRPr="00E70EE1" w:rsidRDefault="0012185B" w:rsidP="0012185B">
      <w:pPr>
        <w:ind w:left="4956" w:firstLine="709"/>
        <w:rPr>
          <w:iCs/>
        </w:rPr>
      </w:pPr>
      <w:r w:rsidRPr="00E70EE1">
        <w:rPr>
          <w:iCs/>
        </w:rPr>
        <w:t>lub pełnomocnika</w:t>
      </w:r>
      <w:r w:rsidR="00E70EE1">
        <w:rPr>
          <w:iCs/>
        </w:rPr>
        <w:t>)</w:t>
      </w:r>
    </w:p>
    <w:p w:rsidR="0012185B" w:rsidRPr="0012185B" w:rsidRDefault="0012185B" w:rsidP="0012185B">
      <w:pPr>
        <w:rPr>
          <w:i/>
          <w:iCs/>
        </w:rPr>
      </w:pPr>
    </w:p>
    <w:p w:rsidR="0012185B" w:rsidRPr="0012185B" w:rsidRDefault="0012185B" w:rsidP="0012185B">
      <w:pPr>
        <w:rPr>
          <w:i/>
          <w:iCs/>
        </w:rPr>
      </w:pPr>
    </w:p>
    <w:p w:rsidR="00576867" w:rsidRPr="0012185B" w:rsidRDefault="00576867" w:rsidP="0012185B">
      <w:pPr>
        <w:rPr>
          <w:i/>
          <w:iCs/>
        </w:rPr>
      </w:pPr>
    </w:p>
    <w:p w:rsidR="0012185B" w:rsidRPr="0012185B" w:rsidRDefault="0012185B" w:rsidP="0012185B">
      <w:pPr>
        <w:rPr>
          <w:iCs/>
        </w:rPr>
      </w:pPr>
    </w:p>
    <w:p w:rsidR="0012185B" w:rsidRPr="0012185B" w:rsidRDefault="0012185B" w:rsidP="0012185B">
      <w:pPr>
        <w:rPr>
          <w:iCs/>
        </w:rPr>
      </w:pPr>
    </w:p>
    <w:p w:rsidR="00746F83" w:rsidRPr="006441A6" w:rsidRDefault="00746F83" w:rsidP="0012185B">
      <w:pPr>
        <w:rPr>
          <w:iCs/>
        </w:rPr>
      </w:pPr>
    </w:p>
    <w:sectPr w:rsidR="00746F83" w:rsidRPr="0064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D02"/>
    <w:multiLevelType w:val="hybridMultilevel"/>
    <w:tmpl w:val="3F865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1770F"/>
    <w:multiLevelType w:val="hybridMultilevel"/>
    <w:tmpl w:val="9A541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26EAA"/>
    <w:multiLevelType w:val="hybridMultilevel"/>
    <w:tmpl w:val="633665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2272E4"/>
    <w:multiLevelType w:val="hybridMultilevel"/>
    <w:tmpl w:val="A8A0A7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EA0F07"/>
    <w:multiLevelType w:val="hybridMultilevel"/>
    <w:tmpl w:val="6556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93"/>
    <w:rsid w:val="000270BD"/>
    <w:rsid w:val="00072131"/>
    <w:rsid w:val="0009668E"/>
    <w:rsid w:val="00097FEC"/>
    <w:rsid w:val="000D63BF"/>
    <w:rsid w:val="00106D9C"/>
    <w:rsid w:val="0012185B"/>
    <w:rsid w:val="0014334B"/>
    <w:rsid w:val="00166615"/>
    <w:rsid w:val="00255826"/>
    <w:rsid w:val="002B2DBF"/>
    <w:rsid w:val="00340693"/>
    <w:rsid w:val="003905C8"/>
    <w:rsid w:val="003B39D3"/>
    <w:rsid w:val="003B783C"/>
    <w:rsid w:val="003D0DDA"/>
    <w:rsid w:val="003F7A7C"/>
    <w:rsid w:val="004C7E5A"/>
    <w:rsid w:val="00562FDC"/>
    <w:rsid w:val="00576867"/>
    <w:rsid w:val="005E6A5D"/>
    <w:rsid w:val="006441A6"/>
    <w:rsid w:val="006612E5"/>
    <w:rsid w:val="00671395"/>
    <w:rsid w:val="006E5516"/>
    <w:rsid w:val="00746F83"/>
    <w:rsid w:val="007607F7"/>
    <w:rsid w:val="00865EBB"/>
    <w:rsid w:val="008B2F9B"/>
    <w:rsid w:val="00A14CC3"/>
    <w:rsid w:val="00AA2293"/>
    <w:rsid w:val="00AB03A8"/>
    <w:rsid w:val="00AB585A"/>
    <w:rsid w:val="00B4323B"/>
    <w:rsid w:val="00B66D36"/>
    <w:rsid w:val="00B96CC6"/>
    <w:rsid w:val="00C04327"/>
    <w:rsid w:val="00CF3577"/>
    <w:rsid w:val="00D44B6D"/>
    <w:rsid w:val="00DD3BC8"/>
    <w:rsid w:val="00E5382E"/>
    <w:rsid w:val="00E540EB"/>
    <w:rsid w:val="00E70EE1"/>
    <w:rsid w:val="00E71046"/>
    <w:rsid w:val="00E822E7"/>
    <w:rsid w:val="00EC63B5"/>
    <w:rsid w:val="00FC324F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0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8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0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A19CF-CA3F-4226-AEF5-5BE8C2AB2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45B7CFCC</Template>
  <TotalTime>85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Mulik</dc:creator>
  <cp:lastModifiedBy>Jadwiga Mulik</cp:lastModifiedBy>
  <cp:revision>24</cp:revision>
  <dcterms:created xsi:type="dcterms:W3CDTF">2017-06-14T08:40:00Z</dcterms:created>
  <dcterms:modified xsi:type="dcterms:W3CDTF">2023-02-17T07:52:00Z</dcterms:modified>
</cp:coreProperties>
</file>