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F48" w:rsidRPr="00585CDD" w:rsidRDefault="00DB3E3C" w:rsidP="001E0F48">
      <w:pPr>
        <w:autoSpaceDE w:val="0"/>
        <w:autoSpaceDN w:val="0"/>
        <w:adjustRightInd w:val="0"/>
        <w:ind w:left="5664"/>
        <w:jc w:val="right"/>
        <w:rPr>
          <w:b/>
        </w:rPr>
      </w:pPr>
      <w:r>
        <w:rPr>
          <w:b/>
        </w:rPr>
        <w:t>Załącznik n</w:t>
      </w:r>
      <w:r w:rsidR="001E0F48" w:rsidRPr="00585CDD">
        <w:rPr>
          <w:b/>
        </w:rPr>
        <w:t xml:space="preserve">r </w:t>
      </w:r>
      <w:r w:rsidR="00901FA2">
        <w:rPr>
          <w:b/>
        </w:rPr>
        <w:t xml:space="preserve"> </w:t>
      </w:r>
      <w:r w:rsidR="00DB510A">
        <w:rPr>
          <w:b/>
        </w:rPr>
        <w:t>4</w:t>
      </w:r>
      <w:r w:rsidR="00901FA2">
        <w:rPr>
          <w:b/>
        </w:rPr>
        <w:t xml:space="preserve"> </w:t>
      </w:r>
      <w:r w:rsidR="001E0F48" w:rsidRPr="00585CDD">
        <w:rPr>
          <w:b/>
        </w:rPr>
        <w:t xml:space="preserve"> </w:t>
      </w:r>
    </w:p>
    <w:p w:rsidR="001E0F48" w:rsidRPr="00585CDD" w:rsidRDefault="001E0F48" w:rsidP="001E0F48">
      <w:pPr>
        <w:autoSpaceDE w:val="0"/>
        <w:autoSpaceDN w:val="0"/>
        <w:adjustRightInd w:val="0"/>
        <w:ind w:left="5664"/>
        <w:jc w:val="right"/>
      </w:pPr>
    </w:p>
    <w:p w:rsidR="001E0F48" w:rsidRPr="00585CDD" w:rsidRDefault="001E0F48" w:rsidP="001E0F48">
      <w:pPr>
        <w:autoSpaceDE w:val="0"/>
        <w:autoSpaceDN w:val="0"/>
        <w:adjustRightInd w:val="0"/>
        <w:ind w:left="5664"/>
        <w:jc w:val="both"/>
      </w:pPr>
    </w:p>
    <w:p w:rsidR="001E0F48" w:rsidRPr="00585CDD" w:rsidRDefault="001E0F48" w:rsidP="001E0F48">
      <w:pPr>
        <w:autoSpaceDE w:val="0"/>
        <w:autoSpaceDN w:val="0"/>
        <w:adjustRightInd w:val="0"/>
        <w:ind w:left="4248"/>
        <w:jc w:val="both"/>
      </w:pPr>
      <w:r>
        <w:t xml:space="preserve">        </w:t>
      </w:r>
      <w:r w:rsidRPr="00585CDD">
        <w:t>................................ dnia ...............................</w:t>
      </w:r>
    </w:p>
    <w:p w:rsidR="001E0F48" w:rsidRDefault="001E0F48" w:rsidP="001E0F48">
      <w:pPr>
        <w:autoSpaceDE w:val="0"/>
        <w:autoSpaceDN w:val="0"/>
        <w:adjustRightInd w:val="0"/>
        <w:jc w:val="both"/>
        <w:rPr>
          <w:b/>
          <w:bCs/>
        </w:rPr>
      </w:pPr>
    </w:p>
    <w:p w:rsidR="001E0F48" w:rsidRDefault="001E0F48" w:rsidP="001E0F48">
      <w:pPr>
        <w:autoSpaceDE w:val="0"/>
        <w:autoSpaceDN w:val="0"/>
        <w:adjustRightInd w:val="0"/>
        <w:jc w:val="both"/>
        <w:rPr>
          <w:b/>
          <w:bCs/>
        </w:rPr>
      </w:pPr>
    </w:p>
    <w:p w:rsidR="001E0F48" w:rsidRDefault="001E0F48" w:rsidP="001E0F48">
      <w:pPr>
        <w:autoSpaceDE w:val="0"/>
        <w:autoSpaceDN w:val="0"/>
        <w:adjustRightInd w:val="0"/>
        <w:jc w:val="both"/>
        <w:rPr>
          <w:b/>
          <w:bCs/>
        </w:rPr>
      </w:pPr>
    </w:p>
    <w:p w:rsidR="00FA1577" w:rsidRPr="00585CDD" w:rsidRDefault="00FA1577" w:rsidP="001E0F48">
      <w:pPr>
        <w:autoSpaceDE w:val="0"/>
        <w:autoSpaceDN w:val="0"/>
        <w:adjustRightInd w:val="0"/>
        <w:jc w:val="both"/>
        <w:rPr>
          <w:b/>
          <w:bCs/>
        </w:rPr>
      </w:pPr>
    </w:p>
    <w:p w:rsidR="001E0F48" w:rsidRPr="00585CDD" w:rsidRDefault="001E0F48" w:rsidP="001E0F48">
      <w:pPr>
        <w:autoSpaceDE w:val="0"/>
        <w:autoSpaceDN w:val="0"/>
        <w:adjustRightInd w:val="0"/>
        <w:jc w:val="center"/>
        <w:rPr>
          <w:b/>
          <w:bCs/>
        </w:rPr>
      </w:pPr>
      <w:r w:rsidRPr="00585CDD">
        <w:rPr>
          <w:b/>
          <w:bCs/>
        </w:rPr>
        <w:t>O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Ś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W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I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A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D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C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Z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E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N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I</w:t>
      </w:r>
      <w:r w:rsidR="00371FEF">
        <w:rPr>
          <w:b/>
          <w:bCs/>
        </w:rPr>
        <w:t xml:space="preserve"> </w:t>
      </w:r>
      <w:r w:rsidRPr="00585CDD">
        <w:rPr>
          <w:b/>
          <w:bCs/>
        </w:rPr>
        <w:t>E</w:t>
      </w:r>
    </w:p>
    <w:p w:rsidR="001E0F48" w:rsidRDefault="001E0F48" w:rsidP="001E0F48">
      <w:pPr>
        <w:autoSpaceDE w:val="0"/>
        <w:autoSpaceDN w:val="0"/>
        <w:adjustRightInd w:val="0"/>
        <w:jc w:val="center"/>
        <w:rPr>
          <w:b/>
          <w:bCs/>
        </w:rPr>
      </w:pPr>
    </w:p>
    <w:p w:rsidR="00FA1577" w:rsidRPr="00585CDD" w:rsidRDefault="00FA1577" w:rsidP="001E0F48">
      <w:pPr>
        <w:autoSpaceDE w:val="0"/>
        <w:autoSpaceDN w:val="0"/>
        <w:adjustRightInd w:val="0"/>
        <w:jc w:val="center"/>
        <w:rPr>
          <w:b/>
          <w:bCs/>
        </w:rPr>
      </w:pPr>
    </w:p>
    <w:p w:rsidR="001E0F48" w:rsidRPr="00585CDD" w:rsidRDefault="001E0F48" w:rsidP="001E0F48">
      <w:pPr>
        <w:autoSpaceDE w:val="0"/>
        <w:autoSpaceDN w:val="0"/>
        <w:adjustRightInd w:val="0"/>
        <w:jc w:val="both"/>
        <w:rPr>
          <w:b/>
          <w:bCs/>
        </w:rPr>
      </w:pPr>
    </w:p>
    <w:p w:rsidR="001E0F48" w:rsidRPr="00585CDD" w:rsidRDefault="001E0F48" w:rsidP="0007500B">
      <w:pPr>
        <w:autoSpaceDE w:val="0"/>
        <w:autoSpaceDN w:val="0"/>
        <w:adjustRightInd w:val="0"/>
        <w:ind w:firstLine="708"/>
        <w:jc w:val="both"/>
      </w:pPr>
      <w:r w:rsidRPr="00585CDD">
        <w:t xml:space="preserve">Składając ofertę </w:t>
      </w:r>
      <w:r w:rsidR="00BB24C7">
        <w:t xml:space="preserve">w postępowaniu </w:t>
      </w:r>
      <w:r w:rsidRPr="00585CDD">
        <w:t>na:</w:t>
      </w:r>
      <w:r w:rsidR="001026CF">
        <w:t xml:space="preserve"> </w:t>
      </w:r>
      <w:r w:rsidR="00D62030" w:rsidRPr="006906D0">
        <w:rPr>
          <w:b/>
          <w:bCs/>
        </w:rPr>
        <w:t>„</w:t>
      </w:r>
      <w:r w:rsidR="006906D0" w:rsidRPr="006906D0">
        <w:rPr>
          <w:b/>
        </w:rPr>
        <w:t>U</w:t>
      </w:r>
      <w:r w:rsidR="00D56B5E">
        <w:rPr>
          <w:b/>
        </w:rPr>
        <w:t>nieszkodliwie</w:t>
      </w:r>
      <w:r w:rsidR="006B67C7">
        <w:rPr>
          <w:b/>
        </w:rPr>
        <w:t xml:space="preserve">nie </w:t>
      </w:r>
      <w:r w:rsidRPr="00585CDD">
        <w:rPr>
          <w:b/>
          <w:bCs/>
        </w:rPr>
        <w:t xml:space="preserve">wyrobów zawierających azbest z terenu Gminy </w:t>
      </w:r>
      <w:r>
        <w:rPr>
          <w:b/>
          <w:bCs/>
        </w:rPr>
        <w:t>Prudnik</w:t>
      </w:r>
      <w:r w:rsidR="00624781">
        <w:rPr>
          <w:b/>
          <w:bCs/>
        </w:rPr>
        <w:t xml:space="preserve"> w 2023</w:t>
      </w:r>
      <w:bookmarkStart w:id="0" w:name="_GoBack"/>
      <w:bookmarkEnd w:id="0"/>
      <w:r w:rsidR="0008126A">
        <w:rPr>
          <w:b/>
          <w:bCs/>
        </w:rPr>
        <w:t xml:space="preserve">r. </w:t>
      </w:r>
      <w:r>
        <w:rPr>
          <w:b/>
          <w:bCs/>
        </w:rPr>
        <w:t>”</w:t>
      </w:r>
      <w:r w:rsidR="0007500B">
        <w:rPr>
          <w:b/>
          <w:bCs/>
        </w:rPr>
        <w:t xml:space="preserve"> </w:t>
      </w:r>
      <w:r w:rsidR="007D40FF">
        <w:rPr>
          <w:b/>
          <w:bCs/>
        </w:rPr>
        <w:t xml:space="preserve"> </w:t>
      </w:r>
      <w:r w:rsidRPr="00585CDD">
        <w:t>oświadczamy, że</w:t>
      </w:r>
      <w:r w:rsidR="00BB24C7">
        <w:t xml:space="preserve"> spełniamy warunki udziału </w:t>
      </w:r>
      <w:r w:rsidR="007D40FF">
        <w:br/>
      </w:r>
      <w:r w:rsidR="00BB24C7">
        <w:t xml:space="preserve">w niniejszym postepowaniu: </w:t>
      </w:r>
    </w:p>
    <w:p w:rsidR="001E0F48" w:rsidRPr="00585CDD" w:rsidRDefault="001E0F48" w:rsidP="001E0F48">
      <w:pPr>
        <w:autoSpaceDE w:val="0"/>
        <w:autoSpaceDN w:val="0"/>
        <w:adjustRightInd w:val="0"/>
        <w:jc w:val="both"/>
      </w:pPr>
      <w:r w:rsidRPr="00585CDD">
        <w:t>1.</w:t>
      </w:r>
      <w:r>
        <w:t xml:space="preserve">  </w:t>
      </w:r>
      <w:r w:rsidR="00BB24C7">
        <w:t xml:space="preserve"> posiadania</w:t>
      </w:r>
      <w:r w:rsidRPr="00585CDD">
        <w:t xml:space="preserve"> uprawnie</w:t>
      </w:r>
      <w:r w:rsidR="00BB24C7">
        <w:t>ń</w:t>
      </w:r>
      <w:r w:rsidRPr="00585CDD">
        <w:t xml:space="preserve"> do wykonywania określonej działalności lub czynności</w:t>
      </w:r>
      <w:r w:rsidR="00BB24C7">
        <w:t>, jeżeli przepisy prawa nakładają obowiązek ich posiadania</w:t>
      </w:r>
      <w:r w:rsidRPr="00585CDD">
        <w:t>;</w:t>
      </w:r>
    </w:p>
    <w:p w:rsidR="001E0F48" w:rsidRPr="00585CDD" w:rsidRDefault="00BB24C7" w:rsidP="001E0F48">
      <w:pPr>
        <w:autoSpaceDE w:val="0"/>
        <w:autoSpaceDN w:val="0"/>
        <w:adjustRightInd w:val="0"/>
        <w:jc w:val="both"/>
      </w:pPr>
      <w:r>
        <w:t xml:space="preserve">2.   posiadania </w:t>
      </w:r>
      <w:r w:rsidR="001E0F48">
        <w:t xml:space="preserve"> wie</w:t>
      </w:r>
      <w:r>
        <w:t xml:space="preserve">dzy </w:t>
      </w:r>
      <w:r w:rsidR="001E0F48">
        <w:t xml:space="preserve"> i doświadczeni</w:t>
      </w:r>
      <w:r>
        <w:t>a</w:t>
      </w:r>
      <w:r w:rsidR="001E0F48" w:rsidRPr="00585CDD">
        <w:t>;</w:t>
      </w:r>
    </w:p>
    <w:p w:rsidR="001445E1" w:rsidRDefault="001E0F48" w:rsidP="001E0F48">
      <w:pPr>
        <w:autoSpaceDE w:val="0"/>
        <w:autoSpaceDN w:val="0"/>
        <w:adjustRightInd w:val="0"/>
        <w:jc w:val="both"/>
      </w:pPr>
      <w:r>
        <w:t xml:space="preserve">3. </w:t>
      </w:r>
      <w:r w:rsidR="00BB24C7">
        <w:t>dysponowania</w:t>
      </w:r>
      <w:r w:rsidRPr="00585CDD">
        <w:t xml:space="preserve"> odpowiednim potencjałem technicznym oraz osobami zdolnymi do</w:t>
      </w:r>
      <w:r>
        <w:t xml:space="preserve"> </w:t>
      </w:r>
      <w:r w:rsidR="00BB24C7">
        <w:t>wykonania zamówienia;</w:t>
      </w:r>
    </w:p>
    <w:p w:rsidR="0008126A" w:rsidRDefault="00BB24C7" w:rsidP="001E0F48">
      <w:pPr>
        <w:autoSpaceDE w:val="0"/>
        <w:autoSpaceDN w:val="0"/>
        <w:adjustRightInd w:val="0"/>
        <w:jc w:val="both"/>
      </w:pPr>
      <w:r>
        <w:t xml:space="preserve">4. </w:t>
      </w:r>
      <w:r w:rsidR="006807B1">
        <w:t xml:space="preserve"> </w:t>
      </w:r>
      <w:r>
        <w:t>syt</w:t>
      </w:r>
      <w:r w:rsidR="0008126A">
        <w:t>uacji ekonomicznej i finansowej</w:t>
      </w:r>
    </w:p>
    <w:p w:rsidR="00401976" w:rsidRDefault="00401976" w:rsidP="00401976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oraz, że planowane przedsięwzięci</w:t>
      </w:r>
      <w:r w:rsidR="0005285C">
        <w:rPr>
          <w:color w:val="auto"/>
          <w:sz w:val="23"/>
          <w:szCs w:val="23"/>
        </w:rPr>
        <w:t>e będzie realizowane zgodnie z r</w:t>
      </w:r>
      <w:r>
        <w:rPr>
          <w:color w:val="auto"/>
          <w:sz w:val="23"/>
          <w:szCs w:val="23"/>
        </w:rPr>
        <w:t xml:space="preserve">ozporządzeniem Ministra Gospodarki, Pracy i Polityki Społecznej z dnia 2 kwietnia 2004 r. w sprawie sposobów </w:t>
      </w:r>
      <w:r>
        <w:rPr>
          <w:color w:val="auto"/>
          <w:sz w:val="23"/>
          <w:szCs w:val="23"/>
        </w:rPr>
        <w:br/>
        <w:t xml:space="preserve">i warunków bezpiecznego użytkowania i usuwania wyrobów zawierających azbest (Dz.U. nr 71 poz. 649) zmienionym </w:t>
      </w:r>
      <w:r w:rsidR="0005285C">
        <w:rPr>
          <w:color w:val="auto"/>
          <w:sz w:val="23"/>
          <w:szCs w:val="23"/>
        </w:rPr>
        <w:t>r</w:t>
      </w:r>
      <w:r>
        <w:rPr>
          <w:color w:val="auto"/>
          <w:sz w:val="23"/>
          <w:szCs w:val="23"/>
        </w:rPr>
        <w:t xml:space="preserve">ozporządzeniem Ministra Gospodarki z dnia 5 sierpnia 2010 r. zmieniającym rozporządzenie w sprawie sposobów i warunków bezpiecznego użytkowania </w:t>
      </w:r>
      <w:r>
        <w:rPr>
          <w:color w:val="auto"/>
          <w:sz w:val="23"/>
          <w:szCs w:val="23"/>
        </w:rPr>
        <w:br/>
        <w:t>i usuwania wyrobów za</w:t>
      </w:r>
      <w:r w:rsidR="007669F2">
        <w:rPr>
          <w:color w:val="auto"/>
          <w:sz w:val="23"/>
          <w:szCs w:val="23"/>
        </w:rPr>
        <w:t xml:space="preserve">wierających azbest (Dz.U. </w:t>
      </w:r>
      <w:r>
        <w:rPr>
          <w:color w:val="auto"/>
          <w:sz w:val="23"/>
          <w:szCs w:val="23"/>
        </w:rPr>
        <w:t>nr 162 poz. 1089).</w:t>
      </w:r>
    </w:p>
    <w:p w:rsidR="00F430A5" w:rsidRDefault="00F430A5" w:rsidP="001445E1">
      <w:pPr>
        <w:autoSpaceDE w:val="0"/>
        <w:autoSpaceDN w:val="0"/>
        <w:adjustRightInd w:val="0"/>
        <w:ind w:firstLine="705"/>
        <w:jc w:val="both"/>
      </w:pPr>
    </w:p>
    <w:p w:rsidR="001E0F48" w:rsidRPr="00585CDD" w:rsidRDefault="001E0F48" w:rsidP="001E0F48">
      <w:pPr>
        <w:autoSpaceDE w:val="0"/>
        <w:autoSpaceDN w:val="0"/>
        <w:adjustRightInd w:val="0"/>
        <w:jc w:val="both"/>
      </w:pPr>
    </w:p>
    <w:p w:rsidR="001E0F48" w:rsidRPr="00585CDD" w:rsidRDefault="001E0F48" w:rsidP="001E0F48">
      <w:pPr>
        <w:autoSpaceDE w:val="0"/>
        <w:autoSpaceDN w:val="0"/>
        <w:adjustRightInd w:val="0"/>
        <w:jc w:val="both"/>
      </w:pPr>
    </w:p>
    <w:p w:rsidR="001E0F48" w:rsidRPr="00585CDD" w:rsidRDefault="001E0F48" w:rsidP="001E0F48">
      <w:pPr>
        <w:autoSpaceDE w:val="0"/>
        <w:autoSpaceDN w:val="0"/>
        <w:adjustRightInd w:val="0"/>
        <w:jc w:val="both"/>
      </w:pPr>
    </w:p>
    <w:p w:rsidR="001E0F48" w:rsidRPr="00585CDD" w:rsidRDefault="001E0F48" w:rsidP="001E0F48">
      <w:pPr>
        <w:autoSpaceDE w:val="0"/>
        <w:autoSpaceDN w:val="0"/>
        <w:adjustRightInd w:val="0"/>
        <w:jc w:val="both"/>
      </w:pPr>
    </w:p>
    <w:p w:rsidR="001E0F48" w:rsidRPr="00585CDD" w:rsidRDefault="003A5B56" w:rsidP="001E0F48">
      <w:pPr>
        <w:autoSpaceDE w:val="0"/>
        <w:autoSpaceDN w:val="0"/>
        <w:adjustRightInd w:val="0"/>
        <w:ind w:left="3540" w:firstLine="708"/>
        <w:jc w:val="both"/>
      </w:pPr>
      <w:r>
        <w:t xml:space="preserve">    </w:t>
      </w:r>
      <w:r w:rsidR="001E0F48">
        <w:t xml:space="preserve">  </w:t>
      </w:r>
      <w:r w:rsidR="001E0F48" w:rsidRPr="00585CDD">
        <w:t>....................................................................</w:t>
      </w:r>
    </w:p>
    <w:p w:rsidR="001E0F48" w:rsidRPr="0088014F" w:rsidRDefault="001E0F48" w:rsidP="001E0F48">
      <w:pPr>
        <w:autoSpaceDE w:val="0"/>
        <w:autoSpaceDN w:val="0"/>
        <w:adjustRightInd w:val="0"/>
        <w:ind w:left="4956" w:firstLine="708"/>
        <w:jc w:val="both"/>
        <w:rPr>
          <w:iCs/>
        </w:rPr>
      </w:pPr>
      <w:r w:rsidRPr="0088014F">
        <w:rPr>
          <w:iCs/>
        </w:rPr>
        <w:t>(pieczęć i podpis</w:t>
      </w:r>
      <w:r w:rsidR="00615E85" w:rsidRPr="0088014F">
        <w:rPr>
          <w:iCs/>
        </w:rPr>
        <w:t xml:space="preserve"> Wykonawcy</w:t>
      </w:r>
      <w:r w:rsidRPr="0088014F">
        <w:rPr>
          <w:iCs/>
        </w:rPr>
        <w:t>)</w:t>
      </w:r>
    </w:p>
    <w:p w:rsidR="001E0F48" w:rsidRDefault="001E0F48" w:rsidP="001E0F48">
      <w:pPr>
        <w:autoSpaceDE w:val="0"/>
        <w:autoSpaceDN w:val="0"/>
        <w:adjustRightInd w:val="0"/>
        <w:ind w:left="3540" w:firstLine="708"/>
        <w:jc w:val="both"/>
        <w:rPr>
          <w:i/>
          <w:iCs/>
        </w:rPr>
      </w:pPr>
    </w:p>
    <w:p w:rsidR="001E0F48" w:rsidRDefault="001E0F48" w:rsidP="001E0F48">
      <w:pPr>
        <w:autoSpaceDE w:val="0"/>
        <w:autoSpaceDN w:val="0"/>
        <w:adjustRightInd w:val="0"/>
        <w:ind w:left="3540" w:firstLine="708"/>
        <w:jc w:val="both"/>
        <w:rPr>
          <w:i/>
          <w:iCs/>
        </w:rPr>
      </w:pPr>
    </w:p>
    <w:p w:rsidR="001E0F48" w:rsidRDefault="001E0F48" w:rsidP="001E0F48">
      <w:pPr>
        <w:autoSpaceDE w:val="0"/>
        <w:autoSpaceDN w:val="0"/>
        <w:adjustRightInd w:val="0"/>
        <w:ind w:left="3540" w:firstLine="708"/>
        <w:jc w:val="both"/>
        <w:rPr>
          <w:i/>
          <w:iCs/>
        </w:rPr>
      </w:pPr>
    </w:p>
    <w:p w:rsidR="001E0F48" w:rsidRPr="00585CDD" w:rsidRDefault="001E0F48" w:rsidP="001E0F48">
      <w:pPr>
        <w:autoSpaceDE w:val="0"/>
        <w:autoSpaceDN w:val="0"/>
        <w:adjustRightInd w:val="0"/>
        <w:ind w:left="3540" w:firstLine="708"/>
        <w:jc w:val="both"/>
        <w:rPr>
          <w:i/>
          <w:iCs/>
        </w:rPr>
      </w:pPr>
    </w:p>
    <w:p w:rsidR="001E0F48" w:rsidRPr="00604437" w:rsidRDefault="001E0F48" w:rsidP="001E0F48"/>
    <w:p w:rsidR="001E0F48" w:rsidRPr="00604437" w:rsidRDefault="001E0F48" w:rsidP="001E0F48"/>
    <w:p w:rsidR="00B2226D" w:rsidRDefault="00B2226D"/>
    <w:sectPr w:rsidR="00B22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53BFA"/>
    <w:multiLevelType w:val="hybridMultilevel"/>
    <w:tmpl w:val="D65C0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F48"/>
    <w:rsid w:val="0005285C"/>
    <w:rsid w:val="0007500B"/>
    <w:rsid w:val="0008126A"/>
    <w:rsid w:val="001026CF"/>
    <w:rsid w:val="001445E1"/>
    <w:rsid w:val="00192149"/>
    <w:rsid w:val="001E0F48"/>
    <w:rsid w:val="002132A5"/>
    <w:rsid w:val="002A69A8"/>
    <w:rsid w:val="00371FEF"/>
    <w:rsid w:val="003A5B56"/>
    <w:rsid w:val="00401976"/>
    <w:rsid w:val="00615E85"/>
    <w:rsid w:val="00624781"/>
    <w:rsid w:val="006807B1"/>
    <w:rsid w:val="006906D0"/>
    <w:rsid w:val="006B67C7"/>
    <w:rsid w:val="007174AC"/>
    <w:rsid w:val="007669F2"/>
    <w:rsid w:val="00787CEB"/>
    <w:rsid w:val="007B5AEC"/>
    <w:rsid w:val="007D40FF"/>
    <w:rsid w:val="0088014F"/>
    <w:rsid w:val="00901FA2"/>
    <w:rsid w:val="00980772"/>
    <w:rsid w:val="009F111A"/>
    <w:rsid w:val="00A0707F"/>
    <w:rsid w:val="00B2226D"/>
    <w:rsid w:val="00B90B24"/>
    <w:rsid w:val="00BB24C7"/>
    <w:rsid w:val="00C648F8"/>
    <w:rsid w:val="00C84EF2"/>
    <w:rsid w:val="00CB1EA0"/>
    <w:rsid w:val="00D56B5E"/>
    <w:rsid w:val="00D62030"/>
    <w:rsid w:val="00DB3E3C"/>
    <w:rsid w:val="00DB510A"/>
    <w:rsid w:val="00DF22C1"/>
    <w:rsid w:val="00E14C7D"/>
    <w:rsid w:val="00EC38A4"/>
    <w:rsid w:val="00F430A5"/>
    <w:rsid w:val="00FA1577"/>
    <w:rsid w:val="00FB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F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48F8"/>
    <w:pPr>
      <w:ind w:left="720"/>
      <w:contextualSpacing/>
    </w:pPr>
  </w:style>
  <w:style w:type="paragraph" w:customStyle="1" w:styleId="Default">
    <w:name w:val="Default"/>
    <w:rsid w:val="004019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0F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48F8"/>
    <w:pPr>
      <w:ind w:left="720"/>
      <w:contextualSpacing/>
    </w:pPr>
  </w:style>
  <w:style w:type="paragraph" w:customStyle="1" w:styleId="Default">
    <w:name w:val="Default"/>
    <w:rsid w:val="004019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78BD7C66</Template>
  <TotalTime>43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Mulik</dc:creator>
  <cp:lastModifiedBy>Jadwiga Mulik</cp:lastModifiedBy>
  <cp:revision>41</cp:revision>
  <dcterms:created xsi:type="dcterms:W3CDTF">2017-06-05T05:43:00Z</dcterms:created>
  <dcterms:modified xsi:type="dcterms:W3CDTF">2023-02-15T13:55:00Z</dcterms:modified>
</cp:coreProperties>
</file>